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</w:tblGrid>
      <w:tr w:rsidR="007C1A5E" w:rsidRPr="007C1A5E" w:rsidTr="007C1A5E">
        <w:tc>
          <w:tcPr>
            <w:tcW w:w="3337" w:type="dxa"/>
          </w:tcPr>
          <w:p w:rsidR="007C1A5E" w:rsidRPr="007C1A5E" w:rsidRDefault="007C1A5E" w:rsidP="004D66D1">
            <w:pPr>
              <w:pStyle w:val="a7"/>
              <w:jc w:val="right"/>
              <w:rPr>
                <w:b w:val="0"/>
                <w:sz w:val="26"/>
                <w:szCs w:val="26"/>
              </w:rPr>
            </w:pPr>
            <w:r w:rsidRPr="007C1A5E">
              <w:rPr>
                <w:b w:val="0"/>
                <w:sz w:val="26"/>
                <w:szCs w:val="26"/>
              </w:rPr>
              <w:t>Приложение № 1</w:t>
            </w:r>
          </w:p>
          <w:p w:rsidR="007C1A5E" w:rsidRPr="007C1A5E" w:rsidRDefault="007C1A5E" w:rsidP="004D66D1">
            <w:pPr>
              <w:pStyle w:val="a7"/>
              <w:jc w:val="right"/>
              <w:rPr>
                <w:b w:val="0"/>
                <w:sz w:val="26"/>
                <w:szCs w:val="26"/>
              </w:rPr>
            </w:pPr>
            <w:r w:rsidRPr="007C1A5E">
              <w:rPr>
                <w:b w:val="0"/>
                <w:sz w:val="26"/>
                <w:szCs w:val="26"/>
              </w:rPr>
              <w:t>к прика</w:t>
            </w:r>
            <w:bookmarkStart w:id="0" w:name="_GoBack"/>
            <w:bookmarkEnd w:id="0"/>
            <w:r w:rsidRPr="007C1A5E">
              <w:rPr>
                <w:b w:val="0"/>
                <w:sz w:val="26"/>
                <w:szCs w:val="26"/>
              </w:rPr>
              <w:t>зу АО «ВОЭК»</w:t>
            </w:r>
          </w:p>
          <w:p w:rsidR="007C1A5E" w:rsidRPr="007C1A5E" w:rsidRDefault="007C1A5E" w:rsidP="004D66D1">
            <w:pPr>
              <w:pStyle w:val="a7"/>
              <w:jc w:val="right"/>
              <w:rPr>
                <w:b w:val="0"/>
                <w:sz w:val="26"/>
                <w:szCs w:val="26"/>
              </w:rPr>
            </w:pPr>
            <w:r w:rsidRPr="007C1A5E">
              <w:rPr>
                <w:b w:val="0"/>
                <w:sz w:val="26"/>
                <w:szCs w:val="26"/>
              </w:rPr>
              <w:t>от _____________ № ____</w:t>
            </w:r>
          </w:p>
        </w:tc>
      </w:tr>
    </w:tbl>
    <w:p w:rsidR="007C1A5E" w:rsidRDefault="007C1A5E" w:rsidP="004D66D1">
      <w:pPr>
        <w:pStyle w:val="a7"/>
        <w:jc w:val="center"/>
      </w:pPr>
    </w:p>
    <w:p w:rsidR="007C1A5E" w:rsidRDefault="007C1A5E" w:rsidP="004D66D1">
      <w:pPr>
        <w:pStyle w:val="a7"/>
        <w:jc w:val="center"/>
      </w:pPr>
    </w:p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C0256D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C0256D" w:rsidRPr="00C0256D">
          <w:rPr>
            <w:rStyle w:val="a9"/>
          </w:rPr>
          <w:t>Акционерное общество "Вологодская Областная Энергетическая Компания"</w:t>
        </w:r>
      </w:fldSimple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469</w:t>
            </w:r>
          </w:p>
        </w:tc>
        <w:tc>
          <w:tcPr>
            <w:tcW w:w="3118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469</w:t>
            </w:r>
          </w:p>
        </w:tc>
        <w:tc>
          <w:tcPr>
            <w:tcW w:w="1063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358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605</w:t>
            </w:r>
          </w:p>
        </w:tc>
        <w:tc>
          <w:tcPr>
            <w:tcW w:w="3118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605</w:t>
            </w:r>
          </w:p>
        </w:tc>
        <w:tc>
          <w:tcPr>
            <w:tcW w:w="1063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</w:t>
            </w:r>
          </w:p>
        </w:tc>
        <w:tc>
          <w:tcPr>
            <w:tcW w:w="3118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</w:t>
            </w:r>
          </w:p>
        </w:tc>
        <w:tc>
          <w:tcPr>
            <w:tcW w:w="1063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18" w:type="dxa"/>
            <w:vAlign w:val="center"/>
          </w:tcPr>
          <w:p w:rsidR="00AF1EDF" w:rsidRPr="00F06873" w:rsidRDefault="00C0256D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3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0256D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</w:t>
            </w:r>
            <w:r w:rsidRPr="00F06873">
              <w:rPr>
                <w:sz w:val="16"/>
                <w:szCs w:val="16"/>
              </w:rPr>
              <w:t>е</w:t>
            </w:r>
            <w:r w:rsidRPr="00F06873">
              <w:rPr>
                <w:sz w:val="16"/>
                <w:szCs w:val="16"/>
              </w:rPr>
              <w:t>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Pr="00F06873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Общее руководство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Pr="00F06873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Pr="00F06873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ректора по коммерческим в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ректора по общим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ректора по финансам и экон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центра обслужив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ния потребителей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Технический директор - пе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вый заместитель генерального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Канцелярия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Архивариус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генерального 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Секретарь руководителя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Контрольно-аналитический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трольно-аналитического отд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ла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Служба управления персон</w:t>
            </w:r>
            <w:r w:rsidRPr="00C0256D">
              <w:rPr>
                <w:b/>
                <w:sz w:val="18"/>
                <w:szCs w:val="18"/>
              </w:rPr>
              <w:t>а</w:t>
            </w:r>
            <w:r w:rsidRPr="00C0256D">
              <w:rPr>
                <w:b/>
                <w:sz w:val="18"/>
                <w:szCs w:val="18"/>
              </w:rPr>
              <w:t>лом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службы управл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персоналом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 управления персоналом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 управления персоналом по оплате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по заработной плате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17А (16)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по заработной плате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Мобилизационный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(совмещение и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спектор по учету и брониров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нию военнообязанных)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Служба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службы безопасн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Финансово-экономический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финансово-экономического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 по финансовым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 по план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рованию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27А (26)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 по план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рованию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28А (26)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 по план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рованию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Центральная бухгалтерия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бухгалтер-ревизор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 по учету основных средств и автомат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зации учета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35А (34)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Бухгалтер по учету </w:t>
            </w:r>
            <w:proofErr w:type="gramStart"/>
            <w:r>
              <w:rPr>
                <w:sz w:val="18"/>
                <w:szCs w:val="18"/>
              </w:rPr>
              <w:t>M</w:t>
            </w:r>
            <w:proofErr w:type="gramEnd"/>
            <w:r>
              <w:rPr>
                <w:sz w:val="18"/>
                <w:szCs w:val="18"/>
              </w:rPr>
              <w:t>Ц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по учету банковских операций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по расчетам за усл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кассир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Служба закупок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службы закупок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закупок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грузчик)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кладовщик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уборщик произво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ственных помещений, грузчик)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Товаровед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Юридическая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юридической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Отдел по судебной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по судебной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50А (49)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51А (49)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Отдел по правовому обеспеч</w:t>
            </w:r>
            <w:r w:rsidRPr="00C0256D">
              <w:rPr>
                <w:i/>
                <w:sz w:val="18"/>
                <w:szCs w:val="18"/>
              </w:rPr>
              <w:t>е</w:t>
            </w:r>
            <w:r w:rsidRPr="00C0256D">
              <w:rPr>
                <w:i/>
                <w:sz w:val="18"/>
                <w:szCs w:val="18"/>
              </w:rPr>
              <w:t>нию текущей деятельности Общества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53А (52)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 xml:space="preserve">Центр </w:t>
            </w:r>
            <w:proofErr w:type="gramStart"/>
            <w:r w:rsidRPr="00C0256D">
              <w:rPr>
                <w:b/>
                <w:sz w:val="18"/>
                <w:szCs w:val="18"/>
              </w:rPr>
              <w:t>I</w:t>
            </w:r>
            <w:proofErr w:type="gramEnd"/>
            <w:r w:rsidRPr="00C0256D">
              <w:rPr>
                <w:b/>
                <w:sz w:val="18"/>
                <w:szCs w:val="18"/>
              </w:rPr>
              <w:t>Т-инфраструктур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центра IT- инфр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структур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автоматизированных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58А (57)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разработки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61А (60)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 системный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ИВЦ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электроник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Отдел охраны труда и пр</w:t>
            </w:r>
            <w:r w:rsidRPr="00C0256D">
              <w:rPr>
                <w:b/>
                <w:sz w:val="18"/>
                <w:szCs w:val="18"/>
              </w:rPr>
              <w:t>о</w:t>
            </w:r>
            <w:r w:rsidRPr="00C0256D">
              <w:rPr>
                <w:b/>
                <w:sz w:val="18"/>
                <w:szCs w:val="18"/>
              </w:rPr>
              <w:t>мышленной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 ОТ и ПБ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 ОТ и ПБ - руководитель гру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охраны труда и пр</w:t>
            </w:r>
            <w:r w:rsidRPr="00C0256D">
              <w:rPr>
                <w:i/>
                <w:sz w:val="18"/>
                <w:szCs w:val="18"/>
              </w:rPr>
              <w:t>о</w:t>
            </w:r>
            <w:r w:rsidRPr="00C0256D">
              <w:rPr>
                <w:i/>
                <w:sz w:val="18"/>
                <w:szCs w:val="18"/>
              </w:rPr>
              <w:t>мышленной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промы</w:t>
            </w:r>
            <w:r>
              <w:rPr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ленной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Производственно-техническая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 ПТ службы по перспективному развитию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начальника  ПТ </w:t>
            </w:r>
            <w:r>
              <w:rPr>
                <w:sz w:val="18"/>
                <w:szCs w:val="18"/>
              </w:rPr>
              <w:lastRenderedPageBreak/>
              <w:t>службы по эксплуатации 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трических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охране окружа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</w:rPr>
              <w:t xml:space="preserve">щей среды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по допуску электр</w:t>
            </w:r>
            <w:r w:rsidRPr="00C0256D">
              <w:rPr>
                <w:i/>
                <w:sz w:val="18"/>
                <w:szCs w:val="18"/>
              </w:rPr>
              <w:t>о</w:t>
            </w:r>
            <w:r w:rsidRPr="00C0256D">
              <w:rPr>
                <w:i/>
                <w:sz w:val="18"/>
                <w:szCs w:val="18"/>
              </w:rPr>
              <w:t>установок в эксплуатацию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Руководитель группы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78А (77)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79А (77)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по технологическим присоединениям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81А (80)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82А (80)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83А (80)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по техническому надзору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надзору за стро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тельством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по эксплуатации эле</w:t>
            </w:r>
            <w:r w:rsidRPr="00C0256D">
              <w:rPr>
                <w:i/>
                <w:sz w:val="18"/>
                <w:szCs w:val="18"/>
              </w:rPr>
              <w:t>к</w:t>
            </w:r>
            <w:r w:rsidRPr="00C0256D">
              <w:rPr>
                <w:i/>
                <w:sz w:val="18"/>
                <w:szCs w:val="18"/>
              </w:rPr>
              <w:t>трических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Руководитель группы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88А (87)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89А (87)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90А (87)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контролю потерь электрической энергии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Проектно-сметная группа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 проектной группы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инженер-проектировщик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Инженер-проектировщик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95А (94)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Инженер-проектировщик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96А (94)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Инженер-проектировщик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97А (94)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Инженер-проектировщик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98А (94)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Инженер-проектировщик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Инженер </w:t>
            </w:r>
            <w:proofErr w:type="gramStart"/>
            <w:r>
              <w:rPr>
                <w:sz w:val="18"/>
                <w:szCs w:val="18"/>
              </w:rPr>
              <w:t>-с</w:t>
            </w:r>
            <w:proofErr w:type="gramEnd"/>
            <w:r>
              <w:rPr>
                <w:sz w:val="18"/>
                <w:szCs w:val="18"/>
              </w:rPr>
              <w:t>метчик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100А (99)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Инженер </w:t>
            </w:r>
            <w:proofErr w:type="gramStart"/>
            <w:r>
              <w:rPr>
                <w:sz w:val="18"/>
                <w:szCs w:val="18"/>
              </w:rPr>
              <w:t>-с</w:t>
            </w:r>
            <w:proofErr w:type="gramEnd"/>
            <w:r>
              <w:rPr>
                <w:sz w:val="18"/>
                <w:szCs w:val="18"/>
              </w:rPr>
              <w:t>метчик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Служба реализации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службы реализ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 - начальник коммерческого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Договорно-претензионный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105А (104)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106А (104)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Коммерческий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ко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мерческого отдела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113А (112)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114А (112)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115А (112)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127А (117)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Отдел технического аудита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отдела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начальника отдела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техническому аудиту потребителей энергии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131А (130)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техническому аудиту потребителей энергии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132А (130)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техническому аудиту потребителей энергии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133А (130)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техническому аудиту потребителей энергии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134А (130)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техническому аудиту потребителей энергии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системам учета электроэнергии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137А (136)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138А (136)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139А (136)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эксплуатации электросчетчиков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электросчетчиков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142А (141)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электросчетчиков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143А (141)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электросчетчиков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(АХО)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Здравпункт АХО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здравпунктом (совмещение медсестра по проведению </w:t>
            </w:r>
            <w:proofErr w:type="spellStart"/>
            <w:r>
              <w:rPr>
                <w:sz w:val="18"/>
                <w:szCs w:val="18"/>
              </w:rPr>
              <w:t>предрейсового</w:t>
            </w:r>
            <w:proofErr w:type="spellEnd"/>
            <w:r>
              <w:rPr>
                <w:sz w:val="18"/>
                <w:szCs w:val="18"/>
              </w:rPr>
              <w:t xml:space="preserve"> осмотра  водителей)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врач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медсестра по провед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нию </w:t>
            </w:r>
            <w:proofErr w:type="spellStart"/>
            <w:r>
              <w:rPr>
                <w:sz w:val="18"/>
                <w:szCs w:val="18"/>
              </w:rPr>
              <w:t>предрейсового</w:t>
            </w:r>
            <w:proofErr w:type="spellEnd"/>
            <w:r>
              <w:rPr>
                <w:sz w:val="18"/>
                <w:szCs w:val="18"/>
              </w:rPr>
              <w:t xml:space="preserve"> осмотра водителей)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 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пров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дению </w:t>
            </w:r>
            <w:proofErr w:type="spellStart"/>
            <w:r>
              <w:rPr>
                <w:sz w:val="18"/>
                <w:szCs w:val="18"/>
              </w:rPr>
              <w:t>предрейсового</w:t>
            </w:r>
            <w:proofErr w:type="spellEnd"/>
            <w:r>
              <w:rPr>
                <w:sz w:val="18"/>
                <w:szCs w:val="18"/>
              </w:rPr>
              <w:t xml:space="preserve"> осмотра водителей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 (совмещение убо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щик служебных помещений)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Хозяйственная служба АХО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Слесарь-сантехник (совмещ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ние рабочий по комплексному обслуживанию и ремонту зд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ЛАБОРАТОРИЯ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лаборатории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лаб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ратории по испытаниям и 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мерениям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лаб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ратории по метрологии и лаб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раторным исследованиям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контрольно-измерительным приборам и автоматике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Химическая лаборатория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метрологии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метрологии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по метрологии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Электротехническая лабор</w:t>
            </w:r>
            <w:r w:rsidRPr="00C0256D">
              <w:rPr>
                <w:i/>
                <w:sz w:val="18"/>
                <w:szCs w:val="18"/>
              </w:rPr>
              <w:t>а</w:t>
            </w:r>
            <w:r w:rsidRPr="00C0256D">
              <w:rPr>
                <w:i/>
                <w:sz w:val="18"/>
                <w:szCs w:val="18"/>
              </w:rPr>
              <w:t>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Группа РЗ и</w:t>
            </w:r>
            <w:proofErr w:type="gramStart"/>
            <w:r w:rsidRPr="00C0256D">
              <w:rPr>
                <w:i/>
                <w:sz w:val="18"/>
                <w:szCs w:val="18"/>
              </w:rPr>
              <w:t xml:space="preserve"> А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 по релейной защите и автоматике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релейной защите и автоматике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испытаниям и измерениям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исп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таниям и измерениям)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исп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таниям и измерениям)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исп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таниям и измерениям)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исп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таниям и измерениям)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испытаниям и измерениям (средств защ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испытаниям и измерениям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 xml:space="preserve">Участок по ремонту </w:t>
            </w:r>
            <w:proofErr w:type="spellStart"/>
            <w:r w:rsidRPr="00C0256D">
              <w:rPr>
                <w:i/>
                <w:sz w:val="18"/>
                <w:szCs w:val="18"/>
              </w:rPr>
              <w:t>КИПиА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наладке и испыт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ниям энергетического 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АВТОТРАНСПОРТНАЯ 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автотранспортной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транспортной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транспортной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 (совмещение сл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сарь-инструментальщик)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механик)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188А (187)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189А (187)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грузчик, экспедитор)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машинист компрессора передвижного)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автомобиля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машинист электросв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рочного передвижного агрег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слесарь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и ремонту газового 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204А (203)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бурильнокрановой</w:t>
            </w:r>
            <w:proofErr w:type="spellEnd"/>
            <w:r>
              <w:rPr>
                <w:sz w:val="18"/>
                <w:szCs w:val="18"/>
              </w:rPr>
              <w:t xml:space="preserve"> самоходной машины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бурильнокрановой</w:t>
            </w:r>
            <w:proofErr w:type="spellEnd"/>
            <w:r>
              <w:rPr>
                <w:sz w:val="18"/>
                <w:szCs w:val="18"/>
              </w:rPr>
              <w:t xml:space="preserve"> самоходной машины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экскаватора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208А (207)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экскаватора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экскаватора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210А (209)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экскаватора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крана автомобил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ного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крана автомобил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ного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214А (213)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Ремонтный цех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ремонтного цеха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 (совмещение мойщик-уборщик подвижного состава, водитель погрузчика, маш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lastRenderedPageBreak/>
              <w:t>нист электростанции пер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движной)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 (совмещение водитель погрузчика, маляр, мойщик-уборщик подвижного состава)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лей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совмещение мойщик-уборщик подвижного состава, аккумуляторщик)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 (совмещение мойщик-уборщик подвижного состава, слесарь-ремонтник)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 (совмещение слесарь-ремонтник, стропальщик, ме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ник, мойщик-уборщик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движного состава, монтиро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щик шин)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топливной аппар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туре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совмещение стропал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щик, мойщик-уборщик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движного состава)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Токарь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  <w:r>
              <w:rPr>
                <w:sz w:val="18"/>
                <w:szCs w:val="18"/>
              </w:rPr>
              <w:t xml:space="preserve">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 *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Ремонтно-производственная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РП службы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227А (226)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Ремонтно-строительный уч</w:t>
            </w:r>
            <w:r w:rsidRPr="00C0256D">
              <w:rPr>
                <w:i/>
                <w:sz w:val="18"/>
                <w:szCs w:val="18"/>
              </w:rPr>
              <w:t>а</w:t>
            </w:r>
            <w:r w:rsidRPr="00C0256D">
              <w:rPr>
                <w:i/>
                <w:sz w:val="18"/>
                <w:szCs w:val="18"/>
              </w:rPr>
              <w:t>сток РПС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 (совмещение стропальщик,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Цех металлоизделий и мета</w:t>
            </w:r>
            <w:r w:rsidRPr="00C0256D">
              <w:rPr>
                <w:i/>
                <w:sz w:val="18"/>
                <w:szCs w:val="18"/>
              </w:rPr>
              <w:t>л</w:t>
            </w:r>
            <w:r w:rsidRPr="00C0256D">
              <w:rPr>
                <w:i/>
                <w:sz w:val="18"/>
                <w:szCs w:val="18"/>
              </w:rPr>
              <w:t>лообработки РПС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Грузчик (совмещение дворник,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сборке металлоко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струкций (совмещение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Токарь (совмещение слесарь-ремонтник)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Фрезеровщик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Да**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Электрогазосварщик</w:t>
            </w:r>
            <w:proofErr w:type="spellEnd"/>
            <w:r>
              <w:rPr>
                <w:sz w:val="18"/>
                <w:szCs w:val="18"/>
              </w:rPr>
              <w:t xml:space="preserve">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Да**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Цех ремонта оборудования РПС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Слесарь-электрик по ремонту электрооборудования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Слесарь-электрик по ремонту электрооборудования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Электрослесарь по ремонту электрических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Электрослесарь по ремонту электрических машин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грузчик, стропальщик, электросварщик ручной сва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Электрослесарь по ремонту электрических машин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грузчик)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Оперативно-диспетчерская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оперативно-диспетчерской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тивно-диспетчерской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244А (243)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245А (243)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246А (243)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предприятия 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трических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 (совмещение сл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сарь-инструментальщик)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диспетчерской 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диспетчерской  службы (совмещение  уборщик производственных помещений)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оперативно-выездной бригады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Служба внутридомовых с</w:t>
            </w:r>
            <w:r w:rsidRPr="00C0256D">
              <w:rPr>
                <w:b/>
                <w:sz w:val="18"/>
                <w:szCs w:val="18"/>
              </w:rPr>
              <w:t>е</w:t>
            </w:r>
            <w:r w:rsidRPr="00C0256D">
              <w:rPr>
                <w:b/>
                <w:sz w:val="18"/>
                <w:szCs w:val="18"/>
              </w:rPr>
              <w:t>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 ВДС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 (совмещение сл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сарь-инструментальщик)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 и обслуживанию 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трооборудования)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 (совмещение водитель автомобиля)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260А (259)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 (совмещение водитель автомобиля)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 (совмещение водитель автомобиля)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 (совмещение электр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сварщик ручной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265А (258)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 и обслуживанию 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трооборудования)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266А (258)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 и обслуживанию 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трооборудования)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Диспетчерская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оперативно-выездной бригады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Сетевой район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сетевого района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сет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вого района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 (совмещение сл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сарь-инструментальщик)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эксплуатации ТП. РП и ПС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эк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плуатации распределительных сетей)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279А (278)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эк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плуатации распределительных сетей)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эк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плуатации распределительных сетей, электросварщик ручной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 водитель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мобиля, электросварщик ру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(по надзору)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водитель автом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биля, стропальщик, машинист электростанции передвижной)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аккумуляторщик, водитель автомобиля,  маш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 электростанции пер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движной)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 водитель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мобиля, стропальщик, электр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сварщик ручной сварки, маш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нист электростанции пер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движной)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электромонтер по ремонту и монтажу кабельных линий,  водитель автомобиля, стропальщик, аккумулято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щик, машинист электроста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ции передвижной)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эксплуатации КЛ 0,4 - 6 (10) кВ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Бригада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 и монтажу кабельных линий)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293А (292)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 и монтажу кабельных линий)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294А (292)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монту и монтажу кабельных </w:t>
            </w:r>
            <w:r>
              <w:rPr>
                <w:sz w:val="18"/>
                <w:szCs w:val="18"/>
              </w:rPr>
              <w:lastRenderedPageBreak/>
              <w:t>линий)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машинист компрессора передвижного, электромонтер по ремонту и монтажу кабел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ных линий)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Электромонтер по ремонту и монтажу кабельных линий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совмещение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монтажу кабельных линий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Бригада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надзору за трассами кабельных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Сетевой район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сетевого района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сет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вого района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 (совмещение сл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сарь-инструментальщик)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305А (273)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 xml:space="preserve">Участок по эксплуатации </w:t>
            </w:r>
            <w:proofErr w:type="gramStart"/>
            <w:r w:rsidRPr="00C0256D">
              <w:rPr>
                <w:i/>
                <w:sz w:val="18"/>
                <w:szCs w:val="18"/>
              </w:rPr>
              <w:t>ВЛ</w:t>
            </w:r>
            <w:proofErr w:type="gramEnd"/>
            <w:r w:rsidRPr="00C0256D">
              <w:rPr>
                <w:i/>
                <w:sz w:val="18"/>
                <w:szCs w:val="18"/>
              </w:rPr>
              <w:t xml:space="preserve"> 0,4 - 6 (10)  кВ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 воздушных линий 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тропередачи)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 (совмещение 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309А (308)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 (совмещение 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бурильнокрановой</w:t>
            </w:r>
            <w:proofErr w:type="spellEnd"/>
            <w:r>
              <w:rPr>
                <w:sz w:val="18"/>
                <w:szCs w:val="18"/>
              </w:rPr>
              <w:t xml:space="preserve"> самоходной машины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монту воздушных линий 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тропередачи)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 (совмещение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 (совмещение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пальщик, электросварщик ру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 (по надзору)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Электромонтер по </w:t>
            </w:r>
            <w:proofErr w:type="spellStart"/>
            <w:r>
              <w:rPr>
                <w:sz w:val="18"/>
                <w:szCs w:val="18"/>
              </w:rPr>
              <w:t>эскизиров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нию</w:t>
            </w:r>
            <w:proofErr w:type="spellEnd"/>
            <w:r>
              <w:rPr>
                <w:sz w:val="18"/>
                <w:szCs w:val="18"/>
              </w:rPr>
              <w:t xml:space="preserve"> трасс линий электропер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эксплуатации установок НО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по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монту воздушных линий </w:t>
            </w:r>
            <w:proofErr w:type="spellStart"/>
            <w:r>
              <w:rPr>
                <w:sz w:val="18"/>
                <w:szCs w:val="18"/>
              </w:rPr>
              <w:t>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тропередачм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гидроподъемника (совмещение электромонтер по ремонту воздушных линий </w:t>
            </w:r>
            <w:proofErr w:type="spellStart"/>
            <w:r>
              <w:rPr>
                <w:sz w:val="18"/>
                <w:szCs w:val="18"/>
              </w:rPr>
              <w:t>электропр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дачи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320А (308)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 (совмещение 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321А (308)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 (совмещение 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гидроподъемника (совмещение электромонтер по ремонту воздушных линий </w:t>
            </w:r>
            <w:proofErr w:type="spellStart"/>
            <w:r>
              <w:rPr>
                <w:sz w:val="18"/>
                <w:szCs w:val="18"/>
              </w:rPr>
              <w:t>электропр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дачи</w:t>
            </w:r>
            <w:proofErr w:type="spellEnd"/>
            <w:r>
              <w:rPr>
                <w:sz w:val="18"/>
                <w:szCs w:val="18"/>
              </w:rPr>
              <w:t>,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lastRenderedPageBreak/>
              <w:t>редачи (по надзору)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Электромонтер по </w:t>
            </w:r>
            <w:proofErr w:type="spellStart"/>
            <w:r>
              <w:rPr>
                <w:sz w:val="18"/>
                <w:szCs w:val="18"/>
              </w:rPr>
              <w:t>эскизиров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нию</w:t>
            </w:r>
            <w:proofErr w:type="spellEnd"/>
            <w:r>
              <w:rPr>
                <w:sz w:val="18"/>
                <w:szCs w:val="18"/>
              </w:rPr>
              <w:t xml:space="preserve"> трасс линий электропер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 (совмещение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 (совмещение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пальщик, электросварщик ру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Сетевой район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сетевого района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сет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вого района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автоматизирова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ным системам управления производством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Электросетевой участок "С</w:t>
            </w:r>
            <w:r w:rsidRPr="00C0256D">
              <w:rPr>
                <w:i/>
                <w:sz w:val="18"/>
                <w:szCs w:val="18"/>
              </w:rPr>
              <w:t>о</w:t>
            </w:r>
            <w:r w:rsidRPr="00C0256D">
              <w:rPr>
                <w:i/>
                <w:sz w:val="18"/>
                <w:szCs w:val="18"/>
              </w:rPr>
              <w:t>кол"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электросетевого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Хозяйственная часть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 (совмещение 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336А (335)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 xml:space="preserve">Участок по эксплуатации </w:t>
            </w:r>
            <w:proofErr w:type="gramStart"/>
            <w:r w:rsidRPr="00C0256D">
              <w:rPr>
                <w:i/>
                <w:sz w:val="18"/>
                <w:szCs w:val="18"/>
              </w:rPr>
              <w:t>ВЛ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 (совмещение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воздушных линий электроп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редачи (совмещение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пальщик, электросварщик ру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эксплуатации ТП и КЛ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Электромонтер по ремонту и монтажу кабельных линий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совмещение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учета электроэне</w:t>
            </w:r>
            <w:r w:rsidRPr="00C0256D">
              <w:rPr>
                <w:i/>
                <w:sz w:val="18"/>
                <w:szCs w:val="18"/>
              </w:rPr>
              <w:t>р</w:t>
            </w:r>
            <w:r w:rsidRPr="00C0256D">
              <w:rPr>
                <w:i/>
                <w:sz w:val="18"/>
                <w:szCs w:val="18"/>
              </w:rPr>
              <w:t>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349А (348)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350А (348)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Гараж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экскаватора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357А (203)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машинист крана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мобильного)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щение машинист компрессора </w:t>
            </w:r>
            <w:proofErr w:type="spellStart"/>
            <w:r>
              <w:rPr>
                <w:sz w:val="18"/>
                <w:szCs w:val="18"/>
              </w:rPr>
              <w:t>пердвижного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361А (206)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бурильнокрановой</w:t>
            </w:r>
            <w:proofErr w:type="spellEnd"/>
            <w:r>
              <w:rPr>
                <w:sz w:val="18"/>
                <w:szCs w:val="18"/>
              </w:rPr>
              <w:t xml:space="preserve"> самоходной машины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362А (275)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Диспетчерская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диспетчер электрич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ских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 электрических с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оперативно-выездной бригады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368А (367)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Электросетевой участок "М</w:t>
            </w:r>
            <w:r w:rsidRPr="00C0256D">
              <w:rPr>
                <w:i/>
                <w:sz w:val="18"/>
                <w:szCs w:val="18"/>
              </w:rPr>
              <w:t>о</w:t>
            </w:r>
            <w:r w:rsidRPr="00C0256D">
              <w:rPr>
                <w:i/>
                <w:sz w:val="18"/>
                <w:szCs w:val="18"/>
              </w:rPr>
              <w:t>лочное"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 (совмещение механик)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  <w:r>
              <w:rPr>
                <w:sz w:val="18"/>
                <w:szCs w:val="18"/>
              </w:rPr>
              <w:t xml:space="preserve"> (со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мещение уборщик служебных помещений)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Слесарь-сантехник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водитель автом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биля, электромонтер по ремо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ту и монтажу кабельных 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ний,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Электросетевой участок "Устье"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электросетевого участка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совмещение механик)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тракторист,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водитель автом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биля, 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электросварщик ручной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пров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дению </w:t>
            </w:r>
            <w:proofErr w:type="spellStart"/>
            <w:r>
              <w:rPr>
                <w:sz w:val="18"/>
                <w:szCs w:val="18"/>
              </w:rPr>
              <w:t>предрейсового</w:t>
            </w:r>
            <w:proofErr w:type="spellEnd"/>
            <w:r>
              <w:rPr>
                <w:sz w:val="18"/>
                <w:szCs w:val="18"/>
              </w:rPr>
              <w:t xml:space="preserve"> осмотра водителей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ний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 xml:space="preserve">совмещение уборщик производственных </w:t>
            </w:r>
            <w:proofErr w:type="spellStart"/>
            <w:r>
              <w:rPr>
                <w:sz w:val="18"/>
                <w:szCs w:val="18"/>
              </w:rPr>
              <w:t>помещен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ей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385А (206)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бурильнокрановой</w:t>
            </w:r>
            <w:proofErr w:type="spellEnd"/>
            <w:r>
              <w:rPr>
                <w:sz w:val="18"/>
                <w:szCs w:val="18"/>
              </w:rPr>
              <w:t xml:space="preserve"> самоходной машины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386А (333)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 (совмещение 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Электросетевой участок "К</w:t>
            </w:r>
            <w:r w:rsidRPr="00C0256D">
              <w:rPr>
                <w:i/>
                <w:sz w:val="18"/>
                <w:szCs w:val="18"/>
              </w:rPr>
              <w:t>у</w:t>
            </w:r>
            <w:r w:rsidRPr="00C0256D">
              <w:rPr>
                <w:i/>
                <w:sz w:val="18"/>
                <w:szCs w:val="18"/>
              </w:rPr>
              <w:t>бенское"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электросетевого участка (совмещение механик, водитель автомобиля,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пальщик, электросварщик ру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тракторист,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электромонтер по ремонту и монтажу кабельных линий)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392А (333)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 (совмещение 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Электросетевой участок "Шуйское"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электросетевого участка (совмещение механик)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тракторист)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ции распределительных сетей </w:t>
            </w:r>
            <w:r>
              <w:rPr>
                <w:sz w:val="18"/>
                <w:szCs w:val="18"/>
              </w:rPr>
              <w:lastRenderedPageBreak/>
              <w:t>(совмещение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399А (333)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 (совмещение 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Электросетевой участок "Вытегра"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электросетевого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Гараж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автомобиля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механик, электромонтер по эксплуатации распредел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тельных сетей)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бурильнокрановой</w:t>
            </w:r>
            <w:proofErr w:type="spellEnd"/>
            <w:r>
              <w:rPr>
                <w:sz w:val="18"/>
                <w:szCs w:val="18"/>
              </w:rPr>
              <w:t xml:space="preserve"> самоходной машины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410А (203)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Диспетчерская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диспетчер электрич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ских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 электрических с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оперативно-выездной бригады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оперативно-выездной бригады (совмещ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Водитель автомобиля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совм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щение электромонтер опер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тивно-выездной бригады)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участка по экспл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монтажу кабельных линий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стропальщик)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учета электроэне</w:t>
            </w:r>
            <w:r w:rsidRPr="00C0256D">
              <w:rPr>
                <w:i/>
                <w:sz w:val="18"/>
                <w:szCs w:val="18"/>
              </w:rPr>
              <w:t>р</w:t>
            </w:r>
            <w:r w:rsidRPr="00C0256D">
              <w:rPr>
                <w:i/>
                <w:sz w:val="18"/>
                <w:szCs w:val="18"/>
              </w:rPr>
              <w:t>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 участка учета эле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троэнергии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423А (422)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электросчетчиков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Хозяйственная часть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(совмещение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Электросетевой участок "Б</w:t>
            </w:r>
            <w:r w:rsidRPr="00C0256D">
              <w:rPr>
                <w:i/>
                <w:sz w:val="18"/>
                <w:szCs w:val="18"/>
              </w:rPr>
              <w:t>е</w:t>
            </w:r>
            <w:r w:rsidRPr="00C0256D">
              <w:rPr>
                <w:i/>
                <w:sz w:val="18"/>
                <w:szCs w:val="18"/>
              </w:rPr>
              <w:t>лозерск"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электросетевого участка (совмещение механик)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Гараж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430А (203)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автовышки и авт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гидроподъемника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Диспетчерская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оперативно-выездной бригады (совмещ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ние водитель автомобиля)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водитель автом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 (совмещение механик)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 (совмещение водитель автом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учета электроэне</w:t>
            </w:r>
            <w:r w:rsidRPr="00C0256D">
              <w:rPr>
                <w:i/>
                <w:sz w:val="18"/>
                <w:szCs w:val="18"/>
              </w:rPr>
              <w:t>р</w:t>
            </w:r>
            <w:r w:rsidRPr="00C0256D">
              <w:rPr>
                <w:i/>
                <w:sz w:val="18"/>
                <w:szCs w:val="18"/>
              </w:rPr>
              <w:t>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электросчетчиков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442А (441)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электросчетчиков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Хозяйственная часть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 (совмещение  кладо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щик, оператор диспетчерской службы)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445А (333)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 (совмещение 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Электросетевой участок "</w:t>
            </w:r>
            <w:proofErr w:type="spellStart"/>
            <w:r w:rsidRPr="00C0256D">
              <w:rPr>
                <w:i/>
                <w:sz w:val="18"/>
                <w:szCs w:val="18"/>
              </w:rPr>
              <w:t>Х</w:t>
            </w:r>
            <w:r w:rsidRPr="00C0256D">
              <w:rPr>
                <w:i/>
                <w:sz w:val="18"/>
                <w:szCs w:val="18"/>
              </w:rPr>
              <w:t>а</w:t>
            </w:r>
            <w:r w:rsidRPr="00C0256D">
              <w:rPr>
                <w:i/>
                <w:sz w:val="18"/>
                <w:szCs w:val="18"/>
              </w:rPr>
              <w:t>ровск</w:t>
            </w:r>
            <w:proofErr w:type="spellEnd"/>
            <w:r w:rsidRPr="00C0256D">
              <w:rPr>
                <w:i/>
                <w:sz w:val="18"/>
                <w:szCs w:val="18"/>
              </w:rPr>
              <w:t>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электросетевого участка (совмещение механик)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Гараж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spellStart"/>
            <w:r>
              <w:rPr>
                <w:sz w:val="18"/>
                <w:szCs w:val="18"/>
              </w:rPr>
              <w:t>бурильнокрановой</w:t>
            </w:r>
            <w:proofErr w:type="spellEnd"/>
            <w:r>
              <w:rPr>
                <w:sz w:val="18"/>
                <w:szCs w:val="18"/>
              </w:rPr>
              <w:t xml:space="preserve"> самоходной машины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 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Диспетчерская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 электрических с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оперативно-выездной бригады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оперативно-выездной бригады (совмещ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ние электросварщик ручной сварки)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по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 (совмещение водитель автомобиля)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испытаниям и измерениям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распределительных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Участок учета электроэне</w:t>
            </w:r>
            <w:r w:rsidRPr="00C0256D">
              <w:rPr>
                <w:i/>
                <w:sz w:val="18"/>
                <w:szCs w:val="18"/>
              </w:rPr>
              <w:t>р</w:t>
            </w:r>
            <w:r w:rsidRPr="00C0256D">
              <w:rPr>
                <w:i/>
                <w:sz w:val="18"/>
                <w:szCs w:val="18"/>
              </w:rPr>
              <w:t>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Контролер </w:t>
            </w:r>
            <w:proofErr w:type="spellStart"/>
            <w:r>
              <w:rPr>
                <w:sz w:val="18"/>
                <w:szCs w:val="18"/>
              </w:rPr>
              <w:t>энергосбыта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ции электросчетчиков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i/>
                <w:sz w:val="18"/>
                <w:szCs w:val="18"/>
              </w:rPr>
            </w:pPr>
            <w:r w:rsidRPr="00C0256D">
              <w:rPr>
                <w:i/>
                <w:sz w:val="18"/>
                <w:szCs w:val="18"/>
              </w:rPr>
              <w:t>Хозяйственная часть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465А (427)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 служебных помещ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(совмещение дворник)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b/>
                <w:sz w:val="18"/>
                <w:szCs w:val="18"/>
              </w:rPr>
            </w:pPr>
            <w:r w:rsidRPr="00C0256D">
              <w:rPr>
                <w:b/>
                <w:sz w:val="18"/>
                <w:szCs w:val="18"/>
              </w:rPr>
              <w:t>Участок котельных и тепл</w:t>
            </w:r>
            <w:r w:rsidRPr="00C0256D">
              <w:rPr>
                <w:b/>
                <w:sz w:val="18"/>
                <w:szCs w:val="18"/>
              </w:rPr>
              <w:t>о</w:t>
            </w:r>
            <w:r w:rsidRPr="00C0256D">
              <w:rPr>
                <w:b/>
                <w:sz w:val="18"/>
                <w:szCs w:val="18"/>
              </w:rPr>
              <w:t>вых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 (совмещ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ние уборщик производстве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 помещений)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Слесарь-сантехник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0256D" w:rsidRPr="00F06873" w:rsidTr="004654AF">
        <w:tc>
          <w:tcPr>
            <w:tcW w:w="959" w:type="dxa"/>
            <w:shd w:val="clear" w:color="auto" w:fill="auto"/>
            <w:vAlign w:val="center"/>
          </w:tcPr>
          <w:p w:rsid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0256D" w:rsidRPr="00C0256D" w:rsidRDefault="00C0256D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(совмещение слесарь по эксплуатации и ремонту газового оборудования)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0256D" w:rsidRDefault="00C0256D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sectPr w:rsidR="0065289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6"/>
    <w:docVar w:name="ceh_info" w:val="Акционерное общество &quot;Вологодская Областная Энергетическая Компания&quot;"/>
    <w:docVar w:name="doc_name" w:val="Документ16"/>
    <w:docVar w:name="fill_date" w:val="28.11.2016"/>
    <w:docVar w:name="org_name" w:val="     "/>
    <w:docVar w:name="pers_guids" w:val="EA84386EB6F54957BAAE08190AEDDCAE@065-262-623 57"/>
    <w:docVar w:name="pers_snils" w:val="EA84386EB6F54957BAAE08190AEDDCAE@065-262-623 57"/>
    <w:docVar w:name="sv_docs" w:val="1"/>
  </w:docVars>
  <w:rsids>
    <w:rsidRoot w:val="00C0256D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D66D1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4DFC"/>
    <w:rsid w:val="00725C51"/>
    <w:rsid w:val="007C1A5E"/>
    <w:rsid w:val="00820552"/>
    <w:rsid w:val="0082534A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256D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82534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25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82534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25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</TotalTime>
  <Pages>1</Pages>
  <Words>8377</Words>
  <Characters>47753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56018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User2K2</dc:creator>
  <cp:lastModifiedBy>Лебедев Александр Вячеславович</cp:lastModifiedBy>
  <cp:revision>4</cp:revision>
  <cp:lastPrinted>2016-12-16T10:37:00Z</cp:lastPrinted>
  <dcterms:created xsi:type="dcterms:W3CDTF">2017-04-04T05:35:00Z</dcterms:created>
  <dcterms:modified xsi:type="dcterms:W3CDTF">2017-04-04T05:43:00Z</dcterms:modified>
</cp:coreProperties>
</file>